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24A1" w14:textId="44F1027D" w:rsidR="00A62D44" w:rsidRPr="004C6EEE" w:rsidRDefault="00E62132" w:rsidP="00AF0D6E">
      <w:pPr>
        <w:pStyle w:val="Body"/>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August</w:t>
      </w:r>
      <w:r w:rsidR="00653DB1">
        <w:t xml:space="preserve"> 202</w:t>
      </w:r>
      <w:r>
        <w:t>3</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There are three registration standards that applicants must meet in order to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Pr="00AF0D6E" w:rsidRDefault="00AF0D6E" w:rsidP="00AF0D6E">
      <w:pPr>
        <w:pStyle w:val="Body"/>
      </w:pPr>
      <w:r w:rsidRPr="00AF0D6E">
        <w:t>Applicants will be asked if they have plead or been found guilty of, been charged with or convicted of any offence(s) in Victoria or elsewhere. A criminal history check will be done during the application assessment.</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255CE835" w14:textId="59CD4669" w:rsidR="002354AA" w:rsidRPr="00AF0D6E" w:rsidRDefault="00FA0ABC" w:rsidP="00AF0D6E">
            <w:pPr>
              <w:pStyle w:val="Bullet1"/>
            </w:pPr>
            <w:r>
              <w:t>a</w:t>
            </w:r>
            <w:r w:rsidR="005E77AF">
              <w:t xml:space="preserve"> </w:t>
            </w:r>
            <w:r w:rsidR="002354AA" w:rsidRPr="00AF0D6E">
              <w:t xml:space="preserve">Certificate III or higher in Individual Support, Disability or a related field, </w:t>
            </w:r>
            <w:r w:rsidR="002354AA" w:rsidRPr="004974FB">
              <w:rPr>
                <w:rStyle w:val="BodyBoldBodyIntertextStyles"/>
                <w:rFonts w:ascii="Arial" w:hAnsi="Arial" w:cs="Times New Roman"/>
              </w:rPr>
              <w:t>and</w:t>
            </w:r>
          </w:p>
          <w:p w14:paraId="78450D78" w14:textId="77777777" w:rsidR="002354AA" w:rsidRPr="00AF0D6E" w:rsidRDefault="002354AA" w:rsidP="00AF0D6E">
            <w:pPr>
              <w:pStyle w:val="Bullet1"/>
            </w:pPr>
            <w:r w:rsidRPr="00AF0D6E">
              <w:t xml:space="preserve">relevant work experience providing disability services (may include placement hours completed as part of a relevant qualification), </w:t>
            </w:r>
            <w:r w:rsidRPr="004974FB">
              <w:rPr>
                <w:rStyle w:val="BodyBoldBodyIntertextStyles"/>
                <w:rFonts w:ascii="Arial" w:hAnsi="Arial" w:cs="Times New Roman"/>
              </w:rPr>
              <w:t>or</w:t>
            </w:r>
          </w:p>
          <w:p w14:paraId="0C22BB18" w14:textId="77777777" w:rsidR="002354AA" w:rsidRPr="00AF0D6E" w:rsidRDefault="002354AA" w:rsidP="00AF0D6E">
            <w:pPr>
              <w:pStyle w:val="Bullet1"/>
            </w:pPr>
            <w:r w:rsidRPr="00AF0D6E">
              <w:t xml:space="preserve">training as a disability worker equivalent to Certificate III in Individual Support (Disability), </w:t>
            </w:r>
            <w:r w:rsidRPr="004974FB">
              <w:rPr>
                <w:rStyle w:val="BodyBoldBodyIntertextStyles"/>
                <w:rFonts w:ascii="Arial" w:hAnsi="Arial" w:cs="Times New Roman"/>
              </w:rPr>
              <w:t>and</w:t>
            </w:r>
          </w:p>
          <w:p w14:paraId="2B703CFF" w14:textId="77777777" w:rsidR="002354AA" w:rsidRDefault="002354AA" w:rsidP="005D33B8">
            <w:pPr>
              <w:pStyle w:val="Bullet1"/>
            </w:pPr>
            <w:r>
              <w:t>relevant work experience providing disability services.</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2E5C0390" w:rsidR="002354AA" w:rsidRPr="00297053" w:rsidRDefault="002354AA" w:rsidP="00AF0D6E">
            <w:pPr>
              <w:pStyle w:val="Body"/>
              <w:rPr>
                <w:noProof/>
              </w:rPr>
            </w:pPr>
            <w:r>
              <w:t>The Board will consider qualifications in disciplines such as community services, counselling, youth work, psychology, childcare, education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Work experience</w:t>
            </w:r>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77777777" w:rsidR="002354AA" w:rsidRPr="00AF0D6E" w:rsidRDefault="002354AA" w:rsidP="00AF0D6E">
            <w:pPr>
              <w:pStyle w:val="Bullet1"/>
            </w:pPr>
            <w:r w:rsidRPr="00AF0D6E">
              <w:t>at least 120 hours of relevant work experience providing disability services.</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Registered disability practitioners are disability workers with advanced skills, experience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AF0D6E">
              <w:rPr>
                <w:rStyle w:val="BodyBoldBodyIntertextStyles"/>
                <w:rFonts w:ascii="Arial" w:hAnsi="Arial" w:cs="Times New Roman"/>
                <w:b w:val="0"/>
                <w:bCs w:val="0"/>
              </w:rPr>
              <w:t>and</w:t>
            </w:r>
          </w:p>
          <w:p w14:paraId="28B2C8C8" w14:textId="77777777" w:rsidR="002354AA" w:rsidRPr="00AF0D6E" w:rsidRDefault="002354AA" w:rsidP="00742E60">
            <w:pPr>
              <w:pStyle w:val="Bullet1"/>
            </w:pPr>
            <w:r w:rsidRPr="00AF0D6E">
              <w:t xml:space="preserve">relevant work experience providing disability services as a disability practitioner </w:t>
            </w:r>
            <w:r w:rsidRPr="00AF0D6E">
              <w:rPr>
                <w:rStyle w:val="BodyBoldBodyIntertextStyles"/>
                <w:rFonts w:ascii="Arial" w:hAnsi="Arial" w:cs="Times New Roman"/>
                <w:b w:val="0"/>
                <w:bCs w:val="0"/>
              </w:rPr>
              <w:t>and</w:t>
            </w:r>
          </w:p>
          <w:p w14:paraId="6DCD79AB" w14:textId="77777777" w:rsidR="002354AA" w:rsidRDefault="002354AA" w:rsidP="00742E60">
            <w:pPr>
              <w:pStyle w:val="Bullet1"/>
            </w:pPr>
            <w:r>
              <w:t>professional registration (if required to practice the profession in which they are qualified).</w:t>
            </w:r>
          </w:p>
          <w:p w14:paraId="7EC18D3A" w14:textId="77777777" w:rsidR="002354AA" w:rsidRPr="00AF0D6E" w:rsidRDefault="002354AA" w:rsidP="002354AA">
            <w:pPr>
              <w:pStyle w:val="FootnoteText"/>
            </w:pPr>
            <w:r w:rsidRPr="00AF0D6E">
              <w:t xml:space="preserve">*or equivalent training </w:t>
            </w:r>
            <w:r w:rsidRPr="002354AA">
              <w:t>where</w:t>
            </w:r>
            <w:r w:rsidRPr="00AF0D6E">
              <w:t xml:space="preserv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540E0B0E" w:rsidR="002354AA" w:rsidRPr="00297053" w:rsidRDefault="002354AA" w:rsidP="00742E60">
            <w:pPr>
              <w:pStyle w:val="Body"/>
              <w:rPr>
                <w:noProof/>
              </w:rPr>
            </w:pPr>
            <w:r>
              <w:t>The Board will consider qualifications in disciplines such as community services, counselling, youth work, psychology, childcare, education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77777777" w:rsidR="002354AA" w:rsidRPr="00AF0D6E" w:rsidRDefault="002354AA" w:rsidP="00742E60">
            <w:pPr>
              <w:pStyle w:val="Bullet1"/>
            </w:pPr>
            <w:r w:rsidRPr="00AF0D6E">
              <w:t>at least 1,440 hours of relevant specialist,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3D3132BC" w14:textId="77777777" w:rsidR="002354AA" w:rsidRPr="00AF0D6E" w:rsidRDefault="002354AA" w:rsidP="00742E60">
            <w:pPr>
              <w:pStyle w:val="Bullet1"/>
              <w:rPr>
                <w:rStyle w:val="BodyBoldBodyIntertextStyles"/>
                <w:rFonts w:ascii="Arial" w:hAnsi="Arial" w:cs="Times New Roman"/>
                <w:b w:val="0"/>
                <w:bCs w:val="0"/>
              </w:rPr>
            </w:pPr>
            <w:r w:rsidRPr="00AF0D6E">
              <w:t xml:space="preserve">a qualification in a professional discipline that supports people with disability that is relevant to the worker’s specialist experience providing disability services as a disability practitioner, </w:t>
            </w:r>
            <w:r w:rsidRPr="004974FB">
              <w:rPr>
                <w:rStyle w:val="BodyBoldBodyIntertextStyles"/>
                <w:rFonts w:ascii="Arial" w:hAnsi="Arial" w:cs="Times New Roman"/>
              </w:rPr>
              <w:t>and</w:t>
            </w:r>
          </w:p>
          <w:p w14:paraId="23741FE1" w14:textId="77777777" w:rsidR="002354AA" w:rsidRPr="00AF0D6E" w:rsidRDefault="002354AA" w:rsidP="00742E60">
            <w:pPr>
              <w:pStyle w:val="Bullet1"/>
            </w:pPr>
            <w:r w:rsidRPr="00AF0D6E">
              <w:t>at least 120 hours of relevant professional experience providing disability services as a disability practitioner.</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workers</w:t>
      </w:r>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period of time. An example is a student completing a placement.</w:t>
      </w:r>
    </w:p>
    <w:p w14:paraId="2BD58888" w14:textId="77777777" w:rsidR="00AF0D6E" w:rsidRPr="00AF0D6E" w:rsidRDefault="00AF0D6E" w:rsidP="00AF0D6E">
      <w:pPr>
        <w:pStyle w:val="Heading1"/>
      </w:pPr>
      <w:r w:rsidRPr="00AF0D6E">
        <w:t>Steps to register</w:t>
      </w:r>
    </w:p>
    <w:p w14:paraId="05C8C2FD" w14:textId="3848ED90"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application please call our Registration Team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B23E599" w:rsidR="00F21855" w:rsidRDefault="00AF0D6E" w:rsidP="00F21855">
      <w:pPr>
        <w:pStyle w:val="Numberdigit"/>
        <w:numPr>
          <w:ilvl w:val="0"/>
          <w:numId w:val="48"/>
        </w:numPr>
      </w:pPr>
      <w:r w:rsidRPr="005D33B8">
        <w:t>Applications</w:t>
      </w:r>
      <w:r>
        <w:t xml:space="preserve"> can be made online </w:t>
      </w:r>
      <w:r w:rsidR="00C55CE4" w:rsidRPr="00AF0D6E">
        <w:t xml:space="preserve">on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79F5C4B7" w:rsidR="00AF0D6E" w:rsidRDefault="00AF0D6E" w:rsidP="005D33B8">
      <w:pPr>
        <w:pStyle w:val="Bullet2"/>
      </w:pPr>
      <w:r>
        <w:t>Prove your identity</w:t>
      </w:r>
    </w:p>
    <w:p w14:paraId="670D6FE5" w14:textId="2567FEDB" w:rsidR="00AF0D6E" w:rsidRPr="005D33B8" w:rsidRDefault="00AF0D6E" w:rsidP="005D33B8">
      <w:pPr>
        <w:pStyle w:val="Bullet2"/>
      </w:pPr>
      <w:r w:rsidRPr="005D33B8">
        <w:t>Agree to a national police check</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Before you start your application – checklist of documents and information to have ready</w:t>
      </w:r>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0" w:type="auto"/>
        <w:tblLayout w:type="fixed"/>
        <w:tblLook w:val="0000" w:firstRow="0" w:lastRow="0" w:firstColumn="0" w:lastColumn="0" w:noHBand="0" w:noVBand="0"/>
      </w:tblPr>
      <w:tblGrid>
        <w:gridCol w:w="3969"/>
        <w:gridCol w:w="6236"/>
      </w:tblGrid>
      <w:tr w:rsidR="00AF0D6E" w14:paraId="164EC0F9" w14:textId="77777777" w:rsidTr="00C06066">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C06066">
        <w:trPr>
          <w:trHeight w:val="60"/>
        </w:trPr>
        <w:tc>
          <w:tcPr>
            <w:tcW w:w="3969" w:type="dxa"/>
          </w:tcPr>
          <w:p w14:paraId="664DCD86" w14:textId="7B7EACA5" w:rsidR="00AF0D6E" w:rsidRPr="00C06066" w:rsidRDefault="00AF0D6E" w:rsidP="00F21855">
            <w:pPr>
              <w:pStyle w:val="Body"/>
            </w:pPr>
            <w:r w:rsidRPr="00C06066">
              <w:t>Proving your identity</w:t>
            </w:r>
          </w:p>
        </w:tc>
        <w:tc>
          <w:tcPr>
            <w:tcW w:w="6236" w:type="dxa"/>
          </w:tcPr>
          <w:p w14:paraId="51D268F1" w14:textId="769B755A" w:rsidR="00AF0D6E" w:rsidRPr="00AF0D6E" w:rsidRDefault="00FA0ABC" w:rsidP="00AF0D6E">
            <w:pPr>
              <w:pStyle w:val="Body"/>
            </w:pPr>
            <w:r w:rsidRPr="00FA0ABC">
              <w:t>Current ID documents for example passport, drivers licence, learners permit, and Medicare card.</w:t>
            </w:r>
          </w:p>
        </w:tc>
      </w:tr>
      <w:tr w:rsidR="00AF0D6E" w14:paraId="3DD1515E" w14:textId="77777777" w:rsidTr="00C06066">
        <w:trPr>
          <w:trHeight w:val="60"/>
        </w:trPr>
        <w:tc>
          <w:tcPr>
            <w:tcW w:w="3969" w:type="dxa"/>
          </w:tcPr>
          <w:p w14:paraId="6EE9E138" w14:textId="45B23B3D" w:rsidR="00AF0D6E" w:rsidRPr="00C06066" w:rsidRDefault="00AF0D6E" w:rsidP="00F21855">
            <w:pPr>
              <w:pStyle w:val="Body"/>
            </w:pPr>
            <w:r w:rsidRPr="00C06066">
              <w:t>Agreeing to a national police check</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C06066">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C06066">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C06066">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C06066">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C06066">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C06066">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C06066">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C06066">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C06066">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025A6E7F" w14:textId="77777777" w:rsidR="00AF0D6E" w:rsidRPr="00AF0D6E" w:rsidRDefault="00AF0D6E" w:rsidP="00AF0D6E">
      <w:pPr>
        <w:pStyle w:val="Body"/>
        <w:rPr>
          <w:rStyle w:val="Hyperlinkbold"/>
          <w:b w:val="0"/>
          <w:bCs w:val="0"/>
        </w:rPr>
      </w:pPr>
    </w:p>
    <w:p w14:paraId="624D9CEE" w14:textId="77777777" w:rsidR="00AF0D6E" w:rsidRPr="00AF0D6E" w:rsidRDefault="00AF0D6E" w:rsidP="00AF0D6E">
      <w:pPr>
        <w:pStyle w:val="Heading1"/>
      </w:pPr>
      <w:r w:rsidRPr="00AF0D6E">
        <w:lastRenderedPageBreak/>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act with respect for individual rights to freedom of expression, self-determination and decision-making in accordance with applicable laws and conventions</w:t>
      </w:r>
    </w:p>
    <w:p w14:paraId="3D5DDFA8" w14:textId="323ABA48" w:rsidR="00AF0D6E" w:rsidRPr="00AF0D6E" w:rsidRDefault="00AF0D6E" w:rsidP="00AF0D6E">
      <w:pPr>
        <w:pStyle w:val="Bullet1"/>
      </w:pPr>
      <w:r w:rsidRPr="00AF0D6E">
        <w:t>respect the privacy of people with disability</w:t>
      </w:r>
    </w:p>
    <w:p w14:paraId="555A0945" w14:textId="05D0F02B" w:rsidR="00AF0D6E" w:rsidRPr="00AF0D6E" w:rsidRDefault="00AF0D6E" w:rsidP="00AF0D6E">
      <w:pPr>
        <w:pStyle w:val="Bullet1"/>
      </w:pPr>
      <w:r w:rsidRPr="00AF0D6E">
        <w:t>provide supports and services in a safe and competent manner, with care and skill</w:t>
      </w:r>
    </w:p>
    <w:p w14:paraId="7A2282B7" w14:textId="28EAE6D6" w:rsidR="00AF0D6E" w:rsidRPr="00AF0D6E" w:rsidRDefault="00AF0D6E" w:rsidP="00AF0D6E">
      <w:pPr>
        <w:pStyle w:val="Bullet1"/>
      </w:pPr>
      <w:r w:rsidRPr="00AF0D6E">
        <w:t>act with integrity, honesty and transparency</w:t>
      </w:r>
    </w:p>
    <w:p w14:paraId="18FDA0D7" w14:textId="48B05C0A" w:rsidR="00AF0D6E" w:rsidRPr="00AF0D6E" w:rsidRDefault="00AF0D6E" w:rsidP="00AF0D6E">
      <w:pPr>
        <w:pStyle w:val="Bullet1"/>
      </w:pPr>
      <w:r w:rsidRPr="00AF0D6E">
        <w:t>promptly take steps to raise and act on concerns about matters that may impact the quality and safety of supports and services provided to people with disability</w:t>
      </w:r>
    </w:p>
    <w:p w14:paraId="55102368" w14:textId="789C7F65" w:rsidR="00AF0D6E" w:rsidRPr="00AF0D6E" w:rsidRDefault="00AF0D6E" w:rsidP="00AF0D6E">
      <w:pPr>
        <w:pStyle w:val="Bullet1"/>
      </w:pPr>
      <w:r w:rsidRPr="00AF0D6E">
        <w:t>take all reasonable steps to prevent and respond to all forms of violence against, and exploitation, neglect and abuse of, people with disability</w:t>
      </w:r>
    </w:p>
    <w:p w14:paraId="672B3BAC" w14:textId="560BC32F" w:rsidR="00AF0D6E" w:rsidRPr="00AF0D6E" w:rsidRDefault="00AF0D6E" w:rsidP="00AF0D6E">
      <w:pPr>
        <w:pStyle w:val="Bullet1"/>
      </w:pPr>
      <w:r w:rsidRPr="00AF0D6E">
        <w:t>take all reasonable steps to prevent and respond to sexual misconduct.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1B09BDF" w:rsidR="008767D9" w:rsidRPr="00297053" w:rsidRDefault="005479E1" w:rsidP="00297053">
      <w:pPr>
        <w:pStyle w:val="Body"/>
        <w:rPr>
          <w:color w:val="004C97"/>
          <w:u w:val="dotted"/>
        </w:rPr>
      </w:pPr>
      <w:r>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 xml:space="preserve">, </w:t>
      </w:r>
      <w:hyperlink r:id="rId29" w:history="1">
        <w:r w:rsidR="00E62132">
          <w:rPr>
            <w:rStyle w:val="Hyperlink"/>
          </w:rPr>
          <w:t>X</w:t>
        </w:r>
      </w:hyperlink>
      <w:r>
        <w:t xml:space="preserve"> and/or </w:t>
      </w:r>
      <w:hyperlink r:id="rId30"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74674" w14:textId="77777777" w:rsidR="00B55347" w:rsidRDefault="00B55347">
      <w:r>
        <w:separator/>
      </w:r>
    </w:p>
    <w:p w14:paraId="2EB68A83" w14:textId="77777777" w:rsidR="00B55347" w:rsidRDefault="00B55347"/>
    <w:p w14:paraId="2BEC8A2D" w14:textId="77777777" w:rsidR="00B55347" w:rsidRDefault="00B55347"/>
  </w:endnote>
  <w:endnote w:type="continuationSeparator" w:id="0">
    <w:p w14:paraId="69381057" w14:textId="77777777" w:rsidR="00B55347" w:rsidRDefault="00B55347">
      <w:r>
        <w:continuationSeparator/>
      </w:r>
    </w:p>
    <w:p w14:paraId="26D7BAA4" w14:textId="77777777" w:rsidR="00B55347" w:rsidRDefault="00B55347"/>
    <w:p w14:paraId="3D1FE1AC" w14:textId="77777777" w:rsidR="00B55347" w:rsidRDefault="00B55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00005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95E5" w14:textId="77777777" w:rsidR="00B55347" w:rsidRDefault="00B55347" w:rsidP="00207717">
      <w:pPr>
        <w:spacing w:before="120"/>
      </w:pPr>
      <w:r>
        <w:separator/>
      </w:r>
    </w:p>
    <w:p w14:paraId="76283E17" w14:textId="77777777" w:rsidR="00B55347" w:rsidRDefault="00B55347"/>
  </w:footnote>
  <w:footnote w:type="continuationSeparator" w:id="0">
    <w:p w14:paraId="1E69377E" w14:textId="77777777" w:rsidR="00B55347" w:rsidRDefault="00B55347">
      <w:r>
        <w:continuationSeparator/>
      </w:r>
    </w:p>
    <w:p w14:paraId="4582B20B" w14:textId="77777777" w:rsidR="00B55347" w:rsidRDefault="00B55347"/>
    <w:p w14:paraId="41F52A19" w14:textId="77777777" w:rsidR="00B55347" w:rsidRDefault="00B55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http://registration@vdwc.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linkedin.com/company/v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39</TotalTime>
  <Pages>6</Pages>
  <Words>1504</Words>
  <Characters>9140</Characters>
  <Application>Microsoft Office Word</Application>
  <DocSecurity>0</DocSecurity>
  <Lines>196</Lines>
  <Paragraphs>110</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10568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Kate Vandestadt</cp:lastModifiedBy>
  <cp:revision>18</cp:revision>
  <cp:lastPrinted>2021-01-29T05:27:00Z</cp:lastPrinted>
  <dcterms:created xsi:type="dcterms:W3CDTF">2023-08-24T04:40:00Z</dcterms:created>
  <dcterms:modified xsi:type="dcterms:W3CDTF">2023-08-25T01:17:00Z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